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AC585" w14:textId="00ED161A" w:rsidR="00B5135E" w:rsidRPr="00117FEF" w:rsidRDefault="00B5135E" w:rsidP="00B5135E">
      <w:pPr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</w:rPr>
        <w:t xml:space="preserve">     </w:t>
      </w:r>
      <w:r w:rsidRPr="00117FEF">
        <w:rPr>
          <w:rFonts w:ascii="Times New Roman" w:hAnsi="Times New Roman"/>
          <w:bCs/>
          <w:sz w:val="24"/>
          <w:lang w:val="mk-MK"/>
        </w:rPr>
        <w:t xml:space="preserve">     Врз основа на член 36</w:t>
      </w:r>
      <w:r w:rsidR="006842F0">
        <w:rPr>
          <w:rFonts w:ascii="Times New Roman" w:hAnsi="Times New Roman"/>
          <w:bCs/>
          <w:sz w:val="24"/>
          <w:lang w:val="mk-MK"/>
        </w:rPr>
        <w:t>,</w:t>
      </w:r>
      <w:r w:rsidRPr="00117FEF">
        <w:rPr>
          <w:rFonts w:ascii="Times New Roman" w:hAnsi="Times New Roman"/>
          <w:bCs/>
          <w:sz w:val="24"/>
          <w:lang w:val="mk-MK"/>
        </w:rPr>
        <w:t xml:space="preserve"> став 1</w:t>
      </w:r>
      <w:r w:rsidR="006842F0">
        <w:rPr>
          <w:rFonts w:ascii="Times New Roman" w:hAnsi="Times New Roman"/>
          <w:bCs/>
          <w:sz w:val="24"/>
          <w:lang w:val="mk-MK"/>
        </w:rPr>
        <w:t>,</w:t>
      </w:r>
      <w:r w:rsidRPr="00117FEF">
        <w:rPr>
          <w:rFonts w:ascii="Times New Roman" w:hAnsi="Times New Roman"/>
          <w:bCs/>
          <w:sz w:val="24"/>
          <w:lang w:val="mk-MK"/>
        </w:rPr>
        <w:t xml:space="preserve"> точка 15 од Законот за локална самоуправа (,,Службен весник</w:t>
      </w:r>
      <w:r w:rsidRPr="00117FEF">
        <w:rPr>
          <w:rFonts w:ascii="Times New Roman" w:hAnsi="Times New Roman"/>
          <w:bCs/>
          <w:sz w:val="24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на Република Македонија“ бр.5/2002</w:t>
      </w:r>
      <w:r w:rsidRPr="00117FEF">
        <w:rPr>
          <w:rFonts w:ascii="Times New Roman" w:hAnsi="Times New Roman"/>
          <w:bCs/>
          <w:sz w:val="24"/>
        </w:rPr>
        <w:t xml:space="preserve"> и „</w:t>
      </w:r>
      <w:proofErr w:type="spellStart"/>
      <w:r w:rsidRPr="00117FEF">
        <w:rPr>
          <w:rFonts w:ascii="Times New Roman" w:hAnsi="Times New Roman"/>
          <w:bCs/>
          <w:sz w:val="24"/>
        </w:rPr>
        <w:t>Службен</w:t>
      </w:r>
      <w:proofErr w:type="spellEnd"/>
      <w:r w:rsidRPr="00117FEF">
        <w:rPr>
          <w:rFonts w:ascii="Times New Roman" w:hAnsi="Times New Roman"/>
          <w:bCs/>
          <w:sz w:val="24"/>
        </w:rPr>
        <w:t xml:space="preserve"> </w:t>
      </w:r>
      <w:proofErr w:type="spellStart"/>
      <w:r w:rsidRPr="00117FEF">
        <w:rPr>
          <w:rFonts w:ascii="Times New Roman" w:hAnsi="Times New Roman"/>
          <w:bCs/>
          <w:sz w:val="24"/>
        </w:rPr>
        <w:t>весник</w:t>
      </w:r>
      <w:proofErr w:type="spellEnd"/>
      <w:r w:rsidRPr="00117FEF">
        <w:rPr>
          <w:rFonts w:ascii="Times New Roman" w:hAnsi="Times New Roman"/>
          <w:bCs/>
          <w:sz w:val="24"/>
        </w:rPr>
        <w:t xml:space="preserve"> </w:t>
      </w:r>
      <w:proofErr w:type="spellStart"/>
      <w:r w:rsidRPr="00117FEF">
        <w:rPr>
          <w:rFonts w:ascii="Times New Roman" w:hAnsi="Times New Roman"/>
          <w:bCs/>
          <w:sz w:val="24"/>
        </w:rPr>
        <w:t>на</w:t>
      </w:r>
      <w:proofErr w:type="spellEnd"/>
      <w:r w:rsidRPr="00117FEF">
        <w:rPr>
          <w:rFonts w:ascii="Times New Roman" w:hAnsi="Times New Roman"/>
          <w:bCs/>
          <w:sz w:val="24"/>
        </w:rPr>
        <w:t xml:space="preserve"> </w:t>
      </w:r>
      <w:proofErr w:type="spellStart"/>
      <w:r w:rsidRPr="00117FEF">
        <w:rPr>
          <w:rFonts w:ascii="Times New Roman" w:hAnsi="Times New Roman"/>
          <w:bCs/>
          <w:sz w:val="24"/>
        </w:rPr>
        <w:t>Република</w:t>
      </w:r>
      <w:proofErr w:type="spellEnd"/>
      <w:r w:rsidRPr="00117FEF">
        <w:rPr>
          <w:rFonts w:ascii="Times New Roman" w:hAnsi="Times New Roman"/>
          <w:bCs/>
          <w:sz w:val="24"/>
        </w:rPr>
        <w:t xml:space="preserve"> </w:t>
      </w:r>
      <w:proofErr w:type="spellStart"/>
      <w:r w:rsidRPr="00117FEF">
        <w:rPr>
          <w:rFonts w:ascii="Times New Roman" w:hAnsi="Times New Roman"/>
          <w:bCs/>
          <w:sz w:val="24"/>
        </w:rPr>
        <w:t>Северна</w:t>
      </w:r>
      <w:proofErr w:type="spellEnd"/>
      <w:r w:rsidRPr="00117FEF">
        <w:rPr>
          <w:rFonts w:ascii="Times New Roman" w:hAnsi="Times New Roman"/>
          <w:bCs/>
          <w:sz w:val="24"/>
        </w:rPr>
        <w:t xml:space="preserve"> </w:t>
      </w:r>
      <w:proofErr w:type="spellStart"/>
      <w:r w:rsidRPr="00117FEF">
        <w:rPr>
          <w:rFonts w:ascii="Times New Roman" w:hAnsi="Times New Roman"/>
          <w:bCs/>
          <w:sz w:val="24"/>
        </w:rPr>
        <w:t>Македонија</w:t>
      </w:r>
      <w:proofErr w:type="spellEnd"/>
      <w:r w:rsidRPr="00117FEF">
        <w:rPr>
          <w:rFonts w:ascii="Times New Roman" w:hAnsi="Times New Roman"/>
          <w:bCs/>
          <w:sz w:val="24"/>
        </w:rPr>
        <w:t>“ бр.202/2024</w:t>
      </w:r>
      <w:r w:rsidRPr="00117FEF">
        <w:rPr>
          <w:rFonts w:ascii="Times New Roman" w:hAnsi="Times New Roman"/>
          <w:bCs/>
          <w:sz w:val="24"/>
          <w:lang w:val="mk-MK"/>
        </w:rPr>
        <w:t>),Советот на Општина Кочани на седницата одржана на 14.11.2025 година, донесе</w:t>
      </w:r>
    </w:p>
    <w:p w14:paraId="3613FD02" w14:textId="77777777" w:rsidR="006A5646" w:rsidRPr="00117FEF" w:rsidRDefault="006A5646" w:rsidP="00ED1360">
      <w:pPr>
        <w:jc w:val="left"/>
        <w:rPr>
          <w:rFonts w:ascii="Times New Roman" w:hAnsi="Times New Roman"/>
          <w:bCs/>
          <w:sz w:val="22"/>
          <w:szCs w:val="22"/>
          <w:lang w:val="mk-MK"/>
        </w:rPr>
      </w:pPr>
    </w:p>
    <w:p w14:paraId="37DDFC16" w14:textId="6A40A96B" w:rsidR="006A5646" w:rsidRPr="00117FEF" w:rsidRDefault="00D4506B" w:rsidP="002F4350">
      <w:pPr>
        <w:jc w:val="center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П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р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о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г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р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а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м</w:t>
      </w:r>
      <w:r w:rsidR="0032118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а</w:t>
      </w:r>
    </w:p>
    <w:p w14:paraId="5A1CA0F9" w14:textId="2CD14077" w:rsidR="0032118F" w:rsidRPr="00117FEF" w:rsidRDefault="00294D98" w:rsidP="002F4350">
      <w:pPr>
        <w:jc w:val="center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з</w:t>
      </w:r>
      <w:r w:rsidR="00917D97" w:rsidRPr="00117FEF">
        <w:rPr>
          <w:rFonts w:ascii="Times New Roman" w:hAnsi="Times New Roman"/>
          <w:bCs/>
          <w:sz w:val="24"/>
          <w:lang w:val="mk-MK"/>
        </w:rPr>
        <w:t xml:space="preserve">а изградба на фекална </w:t>
      </w:r>
      <w:r w:rsidR="00A9327C" w:rsidRPr="00117FEF">
        <w:rPr>
          <w:rFonts w:ascii="Times New Roman" w:hAnsi="Times New Roman"/>
          <w:bCs/>
          <w:sz w:val="24"/>
          <w:lang w:val="mk-MK"/>
        </w:rPr>
        <w:t>и атмосф</w:t>
      </w:r>
      <w:r w:rsidR="00C5183D" w:rsidRPr="00117FEF">
        <w:rPr>
          <w:rFonts w:ascii="Times New Roman" w:hAnsi="Times New Roman"/>
          <w:bCs/>
          <w:sz w:val="24"/>
          <w:lang w:val="mk-MK"/>
        </w:rPr>
        <w:t xml:space="preserve">ерска </w:t>
      </w:r>
      <w:r w:rsidR="00917D97" w:rsidRPr="00117FEF">
        <w:rPr>
          <w:rFonts w:ascii="Times New Roman" w:hAnsi="Times New Roman"/>
          <w:bCs/>
          <w:sz w:val="24"/>
          <w:lang w:val="mk-MK"/>
        </w:rPr>
        <w:t>канализација</w:t>
      </w:r>
      <w:r w:rsidR="004773CE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="00246539" w:rsidRPr="00117FEF">
        <w:rPr>
          <w:rFonts w:ascii="Times New Roman" w:hAnsi="Times New Roman"/>
          <w:bCs/>
          <w:sz w:val="24"/>
          <w:lang w:val="mk-MK"/>
        </w:rPr>
        <w:t xml:space="preserve">за </w:t>
      </w:r>
      <w:r w:rsidR="0069587F" w:rsidRPr="00117FEF">
        <w:rPr>
          <w:rFonts w:ascii="Times New Roman" w:hAnsi="Times New Roman"/>
          <w:bCs/>
          <w:sz w:val="24"/>
          <w:lang w:val="mk-MK"/>
        </w:rPr>
        <w:t>20</w:t>
      </w:r>
      <w:r w:rsidR="00CF0D9E" w:rsidRPr="00117FEF">
        <w:rPr>
          <w:rFonts w:ascii="Times New Roman" w:hAnsi="Times New Roman"/>
          <w:bCs/>
          <w:sz w:val="24"/>
          <w:lang w:val="en-US"/>
        </w:rPr>
        <w:t>2</w:t>
      </w:r>
      <w:r w:rsidR="00487928" w:rsidRPr="00117FEF">
        <w:rPr>
          <w:rFonts w:ascii="Times New Roman" w:hAnsi="Times New Roman"/>
          <w:bCs/>
          <w:sz w:val="24"/>
          <w:lang w:val="mk-MK"/>
        </w:rPr>
        <w:t>6</w:t>
      </w:r>
      <w:r w:rsidR="00DB6B3A">
        <w:rPr>
          <w:rFonts w:ascii="Times New Roman" w:hAnsi="Times New Roman"/>
          <w:bCs/>
          <w:sz w:val="24"/>
          <w:lang w:val="mk-MK"/>
        </w:rPr>
        <w:t xml:space="preserve"> </w:t>
      </w:r>
      <w:r w:rsidR="004773CE" w:rsidRPr="00117FEF">
        <w:rPr>
          <w:rFonts w:ascii="Times New Roman" w:hAnsi="Times New Roman"/>
          <w:bCs/>
          <w:sz w:val="24"/>
          <w:lang w:val="mk-MK"/>
        </w:rPr>
        <w:t>г</w:t>
      </w:r>
      <w:r w:rsidR="00DB6B3A">
        <w:rPr>
          <w:rFonts w:ascii="Times New Roman" w:hAnsi="Times New Roman"/>
          <w:bCs/>
          <w:sz w:val="24"/>
          <w:lang w:val="mk-MK"/>
        </w:rPr>
        <w:t>.</w:t>
      </w:r>
    </w:p>
    <w:p w14:paraId="17584727" w14:textId="77777777" w:rsidR="002F4350" w:rsidRPr="00117FEF" w:rsidRDefault="002F4350" w:rsidP="002F4350">
      <w:pPr>
        <w:jc w:val="center"/>
        <w:rPr>
          <w:rFonts w:ascii="Times New Roman" w:hAnsi="Times New Roman"/>
          <w:bCs/>
          <w:sz w:val="24"/>
          <w:lang w:val="mk-MK"/>
        </w:rPr>
      </w:pPr>
    </w:p>
    <w:p w14:paraId="30AE5CB7" w14:textId="77777777" w:rsidR="0032118F" w:rsidRPr="00117FEF" w:rsidRDefault="0032118F" w:rsidP="00595E6C">
      <w:pPr>
        <w:jc w:val="center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en-US"/>
        </w:rPr>
        <w:t>I</w:t>
      </w:r>
    </w:p>
    <w:p w14:paraId="2C279F24" w14:textId="77777777" w:rsidR="00D4506B" w:rsidRPr="00117FEF" w:rsidRDefault="00D4506B" w:rsidP="00D4506B">
      <w:pPr>
        <w:jc w:val="center"/>
        <w:rPr>
          <w:rFonts w:ascii="Times New Roman" w:hAnsi="Times New Roman"/>
          <w:bCs/>
          <w:sz w:val="24"/>
          <w:lang w:val="mk-MK"/>
        </w:rPr>
      </w:pPr>
    </w:p>
    <w:p w14:paraId="0710E692" w14:textId="77777777" w:rsidR="008A77B7" w:rsidRPr="00117FEF" w:rsidRDefault="008A77B7" w:rsidP="001273A2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Општина Кочани во изминатите години има продадено повеќе градежни парцели за индивидуално домување, индустриски и преработувачки капацитети и викенд куќи.</w:t>
      </w:r>
    </w:p>
    <w:p w14:paraId="3B89934B" w14:textId="14DCE90E" w:rsidR="008B1D59" w:rsidRPr="00117FEF" w:rsidRDefault="004F0FCD" w:rsidP="001273A2">
      <w:pPr>
        <w:jc w:val="left"/>
        <w:rPr>
          <w:rFonts w:ascii="Times New Roman" w:hAnsi="Times New Roman"/>
          <w:bCs/>
          <w:sz w:val="24"/>
          <w:lang w:val="en-US"/>
        </w:rPr>
      </w:pPr>
      <w:r w:rsidRPr="00117FEF">
        <w:rPr>
          <w:rFonts w:ascii="Times New Roman" w:hAnsi="Times New Roman"/>
          <w:bCs/>
          <w:sz w:val="24"/>
          <w:lang w:val="mk-MK"/>
        </w:rPr>
        <w:t>И</w:t>
      </w:r>
      <w:r w:rsidR="00CC0980" w:rsidRPr="00117FEF">
        <w:rPr>
          <w:rFonts w:ascii="Times New Roman" w:hAnsi="Times New Roman"/>
          <w:bCs/>
          <w:sz w:val="24"/>
          <w:lang w:val="mk-MK"/>
        </w:rPr>
        <w:t>ма и голем број на парцели во приватна сопственост чии сопственици</w:t>
      </w:r>
      <w:r w:rsidR="009B5DB3" w:rsidRPr="00117FEF">
        <w:rPr>
          <w:rFonts w:ascii="Times New Roman" w:hAnsi="Times New Roman"/>
          <w:bCs/>
          <w:sz w:val="24"/>
          <w:lang w:val="mk-MK"/>
        </w:rPr>
        <w:t xml:space="preserve"> пројавува</w:t>
      </w:r>
      <w:r w:rsidR="00830BDF">
        <w:rPr>
          <w:rFonts w:ascii="Times New Roman" w:hAnsi="Times New Roman"/>
          <w:bCs/>
          <w:sz w:val="24"/>
          <w:lang w:val="mk-MK"/>
        </w:rPr>
        <w:t>а</w:t>
      </w:r>
      <w:r w:rsidR="009B5DB3" w:rsidRPr="00117FEF">
        <w:rPr>
          <w:rFonts w:ascii="Times New Roman" w:hAnsi="Times New Roman"/>
          <w:bCs/>
          <w:sz w:val="24"/>
          <w:lang w:val="mk-MK"/>
        </w:rPr>
        <w:t xml:space="preserve">т </w:t>
      </w:r>
      <w:r w:rsidR="004919DF" w:rsidRPr="00117FEF">
        <w:rPr>
          <w:rFonts w:ascii="Times New Roman" w:hAnsi="Times New Roman"/>
          <w:bCs/>
          <w:sz w:val="24"/>
          <w:lang w:val="mk-MK"/>
        </w:rPr>
        <w:t>интерес за</w:t>
      </w:r>
      <w:r w:rsidR="001273A2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CC0980" w:rsidRPr="00117FEF">
        <w:rPr>
          <w:rFonts w:ascii="Times New Roman" w:hAnsi="Times New Roman"/>
          <w:bCs/>
          <w:sz w:val="24"/>
          <w:lang w:val="mk-MK"/>
        </w:rPr>
        <w:t>отпочнување на градба на објекти за ин</w:t>
      </w:r>
      <w:r w:rsidR="009B5DB3" w:rsidRPr="00117FEF">
        <w:rPr>
          <w:rFonts w:ascii="Times New Roman" w:hAnsi="Times New Roman"/>
          <w:bCs/>
          <w:sz w:val="24"/>
          <w:lang w:val="mk-MK"/>
        </w:rPr>
        <w:t>дивидуално домување,</w:t>
      </w:r>
      <w:r w:rsidR="004E70D9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9B5DB3" w:rsidRPr="00117FEF">
        <w:rPr>
          <w:rFonts w:ascii="Times New Roman" w:hAnsi="Times New Roman"/>
          <w:bCs/>
          <w:sz w:val="24"/>
          <w:lang w:val="mk-MK"/>
        </w:rPr>
        <w:t>поради тоа</w:t>
      </w:r>
      <w:r w:rsidR="009104D0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CC0980" w:rsidRPr="00117FEF">
        <w:rPr>
          <w:rFonts w:ascii="Times New Roman" w:hAnsi="Times New Roman"/>
          <w:bCs/>
          <w:sz w:val="24"/>
          <w:lang w:val="mk-MK"/>
        </w:rPr>
        <w:t>Општи</w:t>
      </w:r>
      <w:r w:rsidR="009B5DB3" w:rsidRPr="00117FEF">
        <w:rPr>
          <w:rFonts w:ascii="Times New Roman" w:hAnsi="Times New Roman"/>
          <w:bCs/>
          <w:sz w:val="24"/>
          <w:lang w:val="mk-MK"/>
        </w:rPr>
        <w:t>ната ќе преземе</w:t>
      </w:r>
      <w:r w:rsidR="00A63811" w:rsidRPr="00117FEF">
        <w:rPr>
          <w:rFonts w:ascii="Times New Roman" w:hAnsi="Times New Roman"/>
          <w:bCs/>
          <w:sz w:val="24"/>
          <w:lang w:val="mk-MK"/>
        </w:rPr>
        <w:t xml:space="preserve"> активности во </w:t>
      </w:r>
      <w:r w:rsidR="00DC67CC" w:rsidRPr="00117FEF">
        <w:rPr>
          <w:rFonts w:ascii="Times New Roman" w:hAnsi="Times New Roman"/>
          <w:bCs/>
          <w:sz w:val="24"/>
          <w:lang w:val="en-US"/>
        </w:rPr>
        <w:t>202</w:t>
      </w:r>
      <w:r w:rsidR="00487928" w:rsidRPr="00117FEF">
        <w:rPr>
          <w:rFonts w:ascii="Times New Roman" w:hAnsi="Times New Roman"/>
          <w:bCs/>
          <w:sz w:val="24"/>
          <w:lang w:val="mk-MK"/>
        </w:rPr>
        <w:t>6</w:t>
      </w:r>
      <w:r w:rsidR="001273A2" w:rsidRPr="00117FEF">
        <w:rPr>
          <w:rFonts w:ascii="Times New Roman" w:hAnsi="Times New Roman"/>
          <w:bCs/>
          <w:sz w:val="24"/>
          <w:lang w:val="mk-MK"/>
        </w:rPr>
        <w:t xml:space="preserve"> год</w:t>
      </w:r>
      <w:r w:rsidR="00CC0980" w:rsidRPr="00117FEF">
        <w:rPr>
          <w:rFonts w:ascii="Times New Roman" w:hAnsi="Times New Roman"/>
          <w:bCs/>
          <w:sz w:val="24"/>
          <w:lang w:val="mk-MK"/>
        </w:rPr>
        <w:t>.</w:t>
      </w:r>
      <w:r w:rsidR="001273A2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CC0980" w:rsidRPr="00117FEF">
        <w:rPr>
          <w:rFonts w:ascii="Times New Roman" w:hAnsi="Times New Roman"/>
          <w:bCs/>
          <w:sz w:val="24"/>
          <w:lang w:val="mk-MK"/>
        </w:rPr>
        <w:t xml:space="preserve">за изградба на дел од фекалната </w:t>
      </w:r>
      <w:r w:rsidR="009B5DB3" w:rsidRPr="00117FEF">
        <w:rPr>
          <w:rFonts w:ascii="Times New Roman" w:hAnsi="Times New Roman"/>
          <w:bCs/>
          <w:sz w:val="24"/>
          <w:lang w:val="mk-MK"/>
        </w:rPr>
        <w:t>и атмос</w:t>
      </w:r>
      <w:r w:rsidR="00C3342F" w:rsidRPr="00117FEF">
        <w:rPr>
          <w:rFonts w:ascii="Times New Roman" w:hAnsi="Times New Roman"/>
          <w:bCs/>
          <w:sz w:val="24"/>
          <w:lang w:val="mk-MK"/>
        </w:rPr>
        <w:t>ф</w:t>
      </w:r>
      <w:r w:rsidR="009B5DB3" w:rsidRPr="00117FEF">
        <w:rPr>
          <w:rFonts w:ascii="Times New Roman" w:hAnsi="Times New Roman"/>
          <w:bCs/>
          <w:sz w:val="24"/>
          <w:lang w:val="mk-MK"/>
        </w:rPr>
        <w:t xml:space="preserve">ерската </w:t>
      </w:r>
      <w:r w:rsidR="00CC0980" w:rsidRPr="00117FEF">
        <w:rPr>
          <w:rFonts w:ascii="Times New Roman" w:hAnsi="Times New Roman"/>
          <w:bCs/>
          <w:sz w:val="24"/>
          <w:lang w:val="mk-MK"/>
        </w:rPr>
        <w:t>канализација</w:t>
      </w:r>
      <w:r w:rsidR="00A63811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="00A63811" w:rsidRPr="00117FEF">
        <w:rPr>
          <w:rFonts w:ascii="Times New Roman" w:hAnsi="Times New Roman"/>
          <w:bCs/>
          <w:sz w:val="24"/>
          <w:lang w:val="mk-MK"/>
        </w:rPr>
        <w:t>во градот</w:t>
      </w:r>
      <w:r w:rsidR="004E70D9" w:rsidRPr="00117FEF">
        <w:rPr>
          <w:rFonts w:ascii="Times New Roman" w:hAnsi="Times New Roman"/>
          <w:bCs/>
          <w:sz w:val="24"/>
          <w:lang w:val="mk-MK"/>
        </w:rPr>
        <w:t xml:space="preserve"> и населените места</w:t>
      </w:r>
      <w:r w:rsidR="00A63811" w:rsidRPr="00117FEF">
        <w:rPr>
          <w:rFonts w:ascii="Times New Roman" w:hAnsi="Times New Roman"/>
          <w:bCs/>
          <w:sz w:val="24"/>
          <w:lang w:val="mk-MK"/>
        </w:rPr>
        <w:t>.</w:t>
      </w:r>
    </w:p>
    <w:p w14:paraId="27E4832F" w14:textId="4FCA4372" w:rsidR="00C23108" w:rsidRPr="00117FEF" w:rsidRDefault="004919DF" w:rsidP="001273A2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Се предвидува </w:t>
      </w:r>
      <w:r w:rsidR="00C23108" w:rsidRPr="00117FEF">
        <w:rPr>
          <w:rFonts w:ascii="Times New Roman" w:hAnsi="Times New Roman"/>
          <w:bCs/>
          <w:sz w:val="24"/>
          <w:lang w:val="mk-MK"/>
        </w:rPr>
        <w:t xml:space="preserve">Изградба на фекална и атмосферска канализација </w:t>
      </w:r>
      <w:r w:rsidR="00487928" w:rsidRPr="00117FEF">
        <w:rPr>
          <w:rFonts w:ascii="Times New Roman" w:hAnsi="Times New Roman"/>
          <w:bCs/>
          <w:sz w:val="24"/>
          <w:lang w:val="mk-MK"/>
        </w:rPr>
        <w:t>во централно градско подрачје</w:t>
      </w:r>
      <w:r w:rsidR="00C23108" w:rsidRPr="00117FEF">
        <w:rPr>
          <w:rFonts w:ascii="Times New Roman" w:hAnsi="Times New Roman"/>
          <w:bCs/>
          <w:sz w:val="24"/>
          <w:lang w:val="mk-MK"/>
        </w:rPr>
        <w:t>,</w:t>
      </w:r>
      <w:r w:rsidR="001273A2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C23108" w:rsidRPr="00117FEF">
        <w:rPr>
          <w:rFonts w:ascii="Times New Roman" w:hAnsi="Times New Roman"/>
          <w:bCs/>
          <w:sz w:val="24"/>
          <w:lang w:val="mk-MK"/>
        </w:rPr>
        <w:t>лесна индустрија над канал,</w:t>
      </w:r>
      <w:r w:rsidR="001273A2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C23108" w:rsidRPr="00117FEF">
        <w:rPr>
          <w:rFonts w:ascii="Times New Roman" w:hAnsi="Times New Roman"/>
          <w:bCs/>
          <w:sz w:val="24"/>
          <w:lang w:val="mk-MK"/>
        </w:rPr>
        <w:t>Изградба на фекална канализација во с.Оризари и други места каде ке има потреба во текот на годината.</w:t>
      </w:r>
    </w:p>
    <w:p w14:paraId="04895AE0" w14:textId="77777777" w:rsidR="00C23108" w:rsidRPr="00117FEF" w:rsidRDefault="00C23108" w:rsidP="009B5DB3">
      <w:pPr>
        <w:rPr>
          <w:rFonts w:ascii="Times New Roman" w:hAnsi="Times New Roman"/>
          <w:bCs/>
          <w:sz w:val="24"/>
          <w:lang w:val="en-US"/>
        </w:rPr>
      </w:pPr>
    </w:p>
    <w:p w14:paraId="246FEAB7" w14:textId="77777777" w:rsidR="009429F3" w:rsidRPr="00117FEF" w:rsidRDefault="009429F3" w:rsidP="009B5DB3">
      <w:pPr>
        <w:jc w:val="left"/>
        <w:rPr>
          <w:rFonts w:ascii="Times New Roman" w:hAnsi="Times New Roman"/>
          <w:bCs/>
          <w:sz w:val="24"/>
          <w:lang w:val="mk-MK"/>
        </w:rPr>
      </w:pPr>
    </w:p>
    <w:p w14:paraId="748C2FD1" w14:textId="38ED3C6C" w:rsidR="005774EB" w:rsidRPr="00117FEF" w:rsidRDefault="009B5DB3" w:rsidP="00A77E00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Потребни</w:t>
      </w:r>
      <w:r w:rsidR="00C46D98" w:rsidRPr="00117FEF">
        <w:rPr>
          <w:rFonts w:ascii="Times New Roman" w:hAnsi="Times New Roman"/>
          <w:bCs/>
          <w:sz w:val="24"/>
          <w:lang w:val="mk-MK"/>
        </w:rPr>
        <w:t xml:space="preserve"> средства за изградба </w:t>
      </w:r>
      <w:r w:rsidRPr="00117FEF">
        <w:rPr>
          <w:rFonts w:ascii="Times New Roman" w:hAnsi="Times New Roman"/>
          <w:bCs/>
          <w:sz w:val="24"/>
          <w:lang w:val="mk-MK"/>
        </w:rPr>
        <w:t xml:space="preserve">фекалната </w:t>
      </w:r>
      <w:r w:rsidR="00C46D98" w:rsidRPr="00117FEF">
        <w:rPr>
          <w:rFonts w:ascii="Times New Roman" w:hAnsi="Times New Roman"/>
          <w:bCs/>
          <w:sz w:val="24"/>
          <w:lang w:val="mk-MK"/>
        </w:rPr>
        <w:t>и атмосферска</w:t>
      </w:r>
      <w:r w:rsidRPr="00117FEF">
        <w:rPr>
          <w:rFonts w:ascii="Times New Roman" w:hAnsi="Times New Roman"/>
          <w:bCs/>
          <w:sz w:val="24"/>
          <w:lang w:val="mk-MK"/>
        </w:rPr>
        <w:t xml:space="preserve"> канализација во централното градск</w:t>
      </w:r>
      <w:r w:rsidR="006B3B50" w:rsidRPr="00117FEF">
        <w:rPr>
          <w:rFonts w:ascii="Times New Roman" w:hAnsi="Times New Roman"/>
          <w:bCs/>
          <w:sz w:val="24"/>
          <w:lang w:val="mk-MK"/>
        </w:rPr>
        <w:t>о подрачје</w:t>
      </w:r>
      <w:r w:rsidR="00C46D98" w:rsidRPr="00117FEF">
        <w:rPr>
          <w:rFonts w:ascii="Times New Roman" w:hAnsi="Times New Roman"/>
          <w:bCs/>
          <w:sz w:val="24"/>
          <w:lang w:val="mk-MK"/>
        </w:rPr>
        <w:t>,</w:t>
      </w:r>
      <w:r w:rsidR="008D6F84" w:rsidRPr="00117FEF">
        <w:rPr>
          <w:rFonts w:ascii="Times New Roman" w:hAnsi="Times New Roman"/>
          <w:bCs/>
          <w:sz w:val="24"/>
          <w:lang w:val="mk-MK"/>
        </w:rPr>
        <w:t xml:space="preserve"> Лесна</w:t>
      </w:r>
      <w:r w:rsidR="006B3B50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="006B3B50" w:rsidRPr="00117FEF">
        <w:rPr>
          <w:rFonts w:ascii="Times New Roman" w:hAnsi="Times New Roman"/>
          <w:bCs/>
          <w:sz w:val="24"/>
          <w:lang w:val="mk-MK"/>
        </w:rPr>
        <w:t xml:space="preserve">индустрија, </w:t>
      </w:r>
      <w:r w:rsidR="005774EB" w:rsidRPr="00117FEF">
        <w:rPr>
          <w:rFonts w:ascii="Times New Roman" w:hAnsi="Times New Roman"/>
          <w:bCs/>
          <w:sz w:val="24"/>
          <w:lang w:val="mk-MK"/>
        </w:rPr>
        <w:t>с.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="005774EB" w:rsidRPr="00117FEF">
        <w:rPr>
          <w:rFonts w:ascii="Times New Roman" w:hAnsi="Times New Roman"/>
          <w:bCs/>
          <w:sz w:val="24"/>
          <w:lang w:val="mk-MK"/>
        </w:rPr>
        <w:t>Оризари,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="005774EB" w:rsidRPr="00117FEF">
        <w:rPr>
          <w:rFonts w:ascii="Times New Roman" w:hAnsi="Times New Roman"/>
          <w:bCs/>
          <w:sz w:val="24"/>
          <w:lang w:val="mk-MK"/>
        </w:rPr>
        <w:t>санација на канализациони шахти</w:t>
      </w:r>
    </w:p>
    <w:p w14:paraId="41134DC0" w14:textId="77777777" w:rsidR="00C46D98" w:rsidRPr="00117FEF" w:rsidRDefault="003306F5" w:rsidP="005774EB">
      <w:pPr>
        <w:pStyle w:val="ListParagraph"/>
        <w:ind w:left="1065"/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Одржување на решетки за атмосферска канализација </w:t>
      </w:r>
      <w:r w:rsidR="00C46D98" w:rsidRPr="00117FEF">
        <w:rPr>
          <w:rFonts w:ascii="Times New Roman" w:hAnsi="Times New Roman"/>
          <w:bCs/>
          <w:sz w:val="24"/>
          <w:lang w:val="mk-MK"/>
        </w:rPr>
        <w:t>и други локации во градот и насе</w:t>
      </w:r>
      <w:r w:rsidR="00400399" w:rsidRPr="00117FEF">
        <w:rPr>
          <w:rFonts w:ascii="Times New Roman" w:hAnsi="Times New Roman"/>
          <w:bCs/>
          <w:sz w:val="24"/>
          <w:lang w:val="mk-MK"/>
        </w:rPr>
        <w:t>лените места во О</w:t>
      </w:r>
      <w:r w:rsidR="00C46D98" w:rsidRPr="00117FEF">
        <w:rPr>
          <w:rFonts w:ascii="Times New Roman" w:hAnsi="Times New Roman"/>
          <w:bCs/>
          <w:sz w:val="24"/>
          <w:lang w:val="mk-MK"/>
        </w:rPr>
        <w:t>пштина Кочани</w:t>
      </w:r>
    </w:p>
    <w:p w14:paraId="1C9A9D16" w14:textId="0F468374" w:rsidR="00D95583" w:rsidRPr="00117FEF" w:rsidRDefault="009B5DB3" w:rsidP="009429F3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    </w:t>
      </w:r>
      <w:r w:rsidR="00C46D98" w:rsidRPr="00117FEF">
        <w:rPr>
          <w:rFonts w:ascii="Times New Roman" w:hAnsi="Times New Roman"/>
          <w:bCs/>
          <w:sz w:val="24"/>
          <w:lang w:val="mk-MK"/>
        </w:rPr>
        <w:t xml:space="preserve">     </w:t>
      </w:r>
      <w:r w:rsidR="00D300DC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6842F0" w:rsidRPr="00117FEF">
        <w:rPr>
          <w:rFonts w:ascii="Times New Roman" w:hAnsi="Times New Roman"/>
          <w:bCs/>
          <w:sz w:val="24"/>
          <w:lang w:val="mk-MK"/>
        </w:rPr>
        <w:t>И</w:t>
      </w:r>
      <w:r w:rsidR="00D300DC" w:rsidRPr="00117FEF">
        <w:rPr>
          <w:rFonts w:ascii="Times New Roman" w:hAnsi="Times New Roman"/>
          <w:bCs/>
          <w:sz w:val="24"/>
          <w:lang w:val="mk-MK"/>
        </w:rPr>
        <w:t>знесува</w:t>
      </w:r>
      <w:r w:rsidR="006842F0">
        <w:rPr>
          <w:rFonts w:ascii="Times New Roman" w:hAnsi="Times New Roman"/>
          <w:bCs/>
          <w:sz w:val="24"/>
          <w:lang w:val="mk-MK"/>
        </w:rPr>
        <w:t>а</w:t>
      </w:r>
      <w:r w:rsidR="00D300DC" w:rsidRPr="00117FEF">
        <w:rPr>
          <w:rFonts w:ascii="Times New Roman" w:hAnsi="Times New Roman"/>
          <w:bCs/>
          <w:sz w:val="24"/>
          <w:lang w:val="mk-MK"/>
        </w:rPr>
        <w:t xml:space="preserve">т </w:t>
      </w:r>
      <w:r w:rsidR="007112F6" w:rsidRPr="00117FEF">
        <w:rPr>
          <w:rFonts w:ascii="Times New Roman" w:hAnsi="Times New Roman"/>
          <w:bCs/>
          <w:sz w:val="24"/>
          <w:lang w:val="en-US"/>
        </w:rPr>
        <w:t xml:space="preserve">                                                  </w:t>
      </w:r>
      <w:r w:rsidR="008A568E" w:rsidRPr="00117FEF">
        <w:rPr>
          <w:rFonts w:ascii="Times New Roman" w:hAnsi="Times New Roman"/>
          <w:bCs/>
          <w:sz w:val="24"/>
          <w:lang w:val="en-US"/>
        </w:rPr>
        <w:t xml:space="preserve">  </w:t>
      </w:r>
      <w:r w:rsidR="007112F6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="00E3053C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595C25" w:rsidRPr="00117FEF">
        <w:rPr>
          <w:rFonts w:ascii="Times New Roman" w:hAnsi="Times New Roman"/>
          <w:bCs/>
          <w:sz w:val="24"/>
          <w:lang w:val="en-US"/>
        </w:rPr>
        <w:t xml:space="preserve">               </w:t>
      </w:r>
      <w:r w:rsidR="007112F6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7A0747" w:rsidRPr="00117FEF">
        <w:rPr>
          <w:rFonts w:ascii="Times New Roman" w:hAnsi="Times New Roman"/>
          <w:bCs/>
          <w:sz w:val="24"/>
          <w:lang w:val="mk-MK"/>
        </w:rPr>
        <w:t xml:space="preserve">        </w:t>
      </w:r>
      <w:r w:rsidR="00595C25" w:rsidRPr="00117FEF">
        <w:rPr>
          <w:rFonts w:ascii="Times New Roman" w:hAnsi="Times New Roman"/>
          <w:bCs/>
          <w:sz w:val="24"/>
          <w:lang w:val="en-US"/>
        </w:rPr>
        <w:t>2.500.000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ден</w:t>
      </w:r>
    </w:p>
    <w:p w14:paraId="728922C4" w14:textId="13C9F1CF" w:rsidR="00AF7405" w:rsidRPr="00117FEF" w:rsidRDefault="009429F3" w:rsidP="009B5DB3">
      <w:pPr>
        <w:jc w:val="left"/>
        <w:rPr>
          <w:rFonts w:ascii="Times New Roman" w:hAnsi="Times New Roman"/>
          <w:bCs/>
          <w:sz w:val="24"/>
          <w:lang w:val="en-US"/>
        </w:rPr>
      </w:pPr>
      <w:r w:rsidRPr="00117FEF">
        <w:rPr>
          <w:rFonts w:ascii="Times New Roman" w:hAnsi="Times New Roman"/>
          <w:bCs/>
          <w:sz w:val="24"/>
          <w:lang w:val="en-US"/>
        </w:rPr>
        <w:t xml:space="preserve">          </w:t>
      </w:r>
      <w:r w:rsidRPr="00117FEF">
        <w:rPr>
          <w:rFonts w:ascii="Times New Roman" w:hAnsi="Times New Roman"/>
          <w:bCs/>
          <w:sz w:val="24"/>
          <w:lang w:val="mk-MK"/>
        </w:rPr>
        <w:t>2</w:t>
      </w:r>
      <w:r w:rsidR="005E44F2" w:rsidRPr="00117FEF">
        <w:rPr>
          <w:rFonts w:ascii="Times New Roman" w:hAnsi="Times New Roman"/>
          <w:bCs/>
          <w:sz w:val="24"/>
          <w:lang w:val="en-US"/>
        </w:rPr>
        <w:t>.</w:t>
      </w:r>
      <w:r w:rsidRPr="00117FEF">
        <w:rPr>
          <w:rFonts w:ascii="Times New Roman" w:hAnsi="Times New Roman"/>
          <w:bCs/>
          <w:sz w:val="24"/>
          <w:lang w:val="mk-MK"/>
        </w:rPr>
        <w:t xml:space="preserve">   Подготвување </w:t>
      </w:r>
      <w:r w:rsidR="0069587F" w:rsidRPr="00117FEF">
        <w:rPr>
          <w:rFonts w:ascii="Times New Roman" w:hAnsi="Times New Roman"/>
          <w:bCs/>
          <w:sz w:val="24"/>
          <w:lang w:val="mk-MK"/>
        </w:rPr>
        <w:t xml:space="preserve">на проектна документација </w:t>
      </w:r>
      <w:r w:rsidR="00D855FD" w:rsidRPr="00117FEF">
        <w:rPr>
          <w:rFonts w:ascii="Times New Roman" w:hAnsi="Times New Roman"/>
          <w:bCs/>
          <w:sz w:val="24"/>
          <w:lang w:val="mk-MK"/>
        </w:rPr>
        <w:t xml:space="preserve">   </w:t>
      </w:r>
      <w:r w:rsidR="00E3053C" w:rsidRPr="00117FEF">
        <w:rPr>
          <w:rFonts w:ascii="Times New Roman" w:hAnsi="Times New Roman"/>
          <w:bCs/>
          <w:sz w:val="24"/>
          <w:lang w:val="mk-MK"/>
        </w:rPr>
        <w:t xml:space="preserve">    </w:t>
      </w:r>
      <w:r w:rsidR="00D855FD" w:rsidRPr="00117FEF">
        <w:rPr>
          <w:rFonts w:ascii="Times New Roman" w:hAnsi="Times New Roman"/>
          <w:bCs/>
          <w:sz w:val="24"/>
          <w:lang w:val="mk-MK"/>
        </w:rPr>
        <w:t xml:space="preserve">   </w:t>
      </w:r>
      <w:r w:rsidR="0069587F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595C25" w:rsidRPr="00117FEF">
        <w:rPr>
          <w:rFonts w:ascii="Times New Roman" w:hAnsi="Times New Roman"/>
          <w:bCs/>
          <w:sz w:val="24"/>
          <w:lang w:val="en-US"/>
        </w:rPr>
        <w:t xml:space="preserve">       </w:t>
      </w:r>
      <w:r w:rsidR="007A0747" w:rsidRPr="00117FEF">
        <w:rPr>
          <w:rFonts w:ascii="Times New Roman" w:hAnsi="Times New Roman"/>
          <w:bCs/>
          <w:sz w:val="24"/>
          <w:lang w:val="mk-MK"/>
        </w:rPr>
        <w:t xml:space="preserve">        </w:t>
      </w:r>
      <w:r w:rsidR="001309DE" w:rsidRPr="00117FEF">
        <w:rPr>
          <w:rFonts w:ascii="Times New Roman" w:hAnsi="Times New Roman"/>
          <w:bCs/>
          <w:sz w:val="24"/>
          <w:lang w:val="mk-MK"/>
        </w:rPr>
        <w:t>4</w:t>
      </w:r>
      <w:r w:rsidR="00EC5702" w:rsidRPr="00117FEF">
        <w:rPr>
          <w:rFonts w:ascii="Times New Roman" w:hAnsi="Times New Roman"/>
          <w:bCs/>
          <w:sz w:val="24"/>
          <w:lang w:val="mk-MK"/>
        </w:rPr>
        <w:t>00.000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="00EC5702" w:rsidRPr="00117FEF">
        <w:rPr>
          <w:rFonts w:ascii="Times New Roman" w:hAnsi="Times New Roman"/>
          <w:bCs/>
          <w:sz w:val="24"/>
          <w:lang w:val="mk-MK"/>
        </w:rPr>
        <w:t>ден</w:t>
      </w:r>
      <w:r w:rsidR="00AF7405" w:rsidRPr="00117FEF">
        <w:rPr>
          <w:rFonts w:ascii="Times New Roman" w:hAnsi="Times New Roman"/>
          <w:bCs/>
          <w:sz w:val="24"/>
          <w:lang w:val="mk-MK"/>
        </w:rPr>
        <w:t>.</w:t>
      </w:r>
    </w:p>
    <w:p w14:paraId="1207A7E0" w14:textId="77777777" w:rsidR="00E3053C" w:rsidRPr="00117FEF" w:rsidRDefault="00E3053C" w:rsidP="009B5DB3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en-US"/>
        </w:rPr>
        <w:t xml:space="preserve">          3.   </w:t>
      </w:r>
      <w:r w:rsidRPr="00117FEF">
        <w:rPr>
          <w:rFonts w:ascii="Times New Roman" w:hAnsi="Times New Roman"/>
          <w:bCs/>
          <w:sz w:val="24"/>
          <w:lang w:val="mk-MK"/>
        </w:rPr>
        <w:t>Изградба и реконструкција на сливни решетки</w:t>
      </w:r>
    </w:p>
    <w:p w14:paraId="4ABFFACA" w14:textId="454E4364" w:rsidR="00E3053C" w:rsidRPr="00117FEF" w:rsidRDefault="006B3B50" w:rsidP="009B5DB3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          о</w:t>
      </w:r>
      <w:r w:rsidR="00E3053C" w:rsidRPr="00117FEF">
        <w:rPr>
          <w:rFonts w:ascii="Times New Roman" w:hAnsi="Times New Roman"/>
          <w:bCs/>
          <w:sz w:val="24"/>
          <w:lang w:val="mk-MK"/>
        </w:rPr>
        <w:t xml:space="preserve">д полимер бетон               </w:t>
      </w:r>
      <w:r w:rsidR="00EF69CD" w:rsidRPr="00117FEF">
        <w:rPr>
          <w:rFonts w:ascii="Times New Roman" w:hAnsi="Times New Roman"/>
          <w:bCs/>
          <w:sz w:val="24"/>
          <w:lang w:val="mk-MK"/>
        </w:rPr>
        <w:t xml:space="preserve">                              </w:t>
      </w:r>
      <w:r w:rsidR="00595C25" w:rsidRPr="00117FEF">
        <w:rPr>
          <w:rFonts w:ascii="Times New Roman" w:hAnsi="Times New Roman"/>
          <w:bCs/>
          <w:sz w:val="24"/>
          <w:lang w:val="en-US"/>
        </w:rPr>
        <w:t xml:space="preserve">            </w:t>
      </w:r>
      <w:r w:rsidR="00EF69CD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7A0747" w:rsidRPr="00117FEF">
        <w:rPr>
          <w:rFonts w:ascii="Times New Roman" w:hAnsi="Times New Roman"/>
          <w:bCs/>
          <w:sz w:val="24"/>
          <w:lang w:val="mk-MK"/>
        </w:rPr>
        <w:t xml:space="preserve">         </w:t>
      </w:r>
      <w:r w:rsidR="00487928" w:rsidRPr="00117FEF">
        <w:rPr>
          <w:rFonts w:ascii="Times New Roman" w:hAnsi="Times New Roman"/>
          <w:bCs/>
          <w:sz w:val="24"/>
          <w:lang w:val="mk-MK"/>
        </w:rPr>
        <w:t>2.0</w:t>
      </w:r>
      <w:r w:rsidR="00EF69CD" w:rsidRPr="00117FEF">
        <w:rPr>
          <w:rFonts w:ascii="Times New Roman" w:hAnsi="Times New Roman"/>
          <w:bCs/>
          <w:sz w:val="24"/>
          <w:lang w:val="en-US"/>
        </w:rPr>
        <w:t>0</w:t>
      </w:r>
      <w:r w:rsidR="00E3053C" w:rsidRPr="00117FEF">
        <w:rPr>
          <w:rFonts w:ascii="Times New Roman" w:hAnsi="Times New Roman"/>
          <w:bCs/>
          <w:sz w:val="24"/>
          <w:lang w:val="mk-MK"/>
        </w:rPr>
        <w:t>0.000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="00E3053C" w:rsidRPr="00117FEF">
        <w:rPr>
          <w:rFonts w:ascii="Times New Roman" w:hAnsi="Times New Roman"/>
          <w:bCs/>
          <w:sz w:val="24"/>
          <w:lang w:val="mk-MK"/>
        </w:rPr>
        <w:t>ден.</w:t>
      </w:r>
    </w:p>
    <w:p w14:paraId="6EB7619E" w14:textId="667C2376" w:rsidR="001309DE" w:rsidRPr="00117FEF" w:rsidRDefault="009429F3" w:rsidP="00487928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en-US"/>
        </w:rPr>
        <w:t xml:space="preserve">          </w:t>
      </w:r>
      <w:r w:rsidR="007A0747" w:rsidRPr="00117FEF">
        <w:rPr>
          <w:rFonts w:ascii="Times New Roman" w:hAnsi="Times New Roman"/>
          <w:bCs/>
          <w:sz w:val="24"/>
          <w:lang w:val="mk-MK"/>
        </w:rPr>
        <w:t>4</w:t>
      </w:r>
      <w:r w:rsidR="00D80A04" w:rsidRPr="00117FEF">
        <w:rPr>
          <w:rFonts w:ascii="Times New Roman" w:hAnsi="Times New Roman"/>
          <w:bCs/>
          <w:sz w:val="24"/>
          <w:lang w:val="en-US"/>
        </w:rPr>
        <w:t>.</w:t>
      </w:r>
      <w:r w:rsidRPr="00117FEF">
        <w:rPr>
          <w:rFonts w:ascii="Times New Roman" w:hAnsi="Times New Roman"/>
          <w:bCs/>
          <w:sz w:val="24"/>
          <w:lang w:val="mk-MK"/>
        </w:rPr>
        <w:t xml:space="preserve">  </w:t>
      </w:r>
      <w:r w:rsidR="00D80A04" w:rsidRPr="00117FEF">
        <w:rPr>
          <w:rFonts w:ascii="Times New Roman" w:hAnsi="Times New Roman"/>
          <w:bCs/>
          <w:sz w:val="24"/>
          <w:lang w:val="en-US"/>
        </w:rPr>
        <w:t xml:space="preserve"> </w:t>
      </w:r>
      <w:r w:rsidR="00D80A04" w:rsidRPr="00117FEF">
        <w:rPr>
          <w:rFonts w:ascii="Times New Roman" w:hAnsi="Times New Roman"/>
          <w:bCs/>
          <w:sz w:val="24"/>
          <w:lang w:val="mk-MK"/>
        </w:rPr>
        <w:t>Експр</w:t>
      </w:r>
      <w:r w:rsidR="001A7F11" w:rsidRPr="00117FEF">
        <w:rPr>
          <w:rFonts w:ascii="Times New Roman" w:hAnsi="Times New Roman"/>
          <w:bCs/>
          <w:sz w:val="24"/>
          <w:lang w:val="mk-MK"/>
        </w:rPr>
        <w:t xml:space="preserve">опријација                  </w:t>
      </w:r>
      <w:r w:rsidR="009A350F" w:rsidRPr="00117FEF">
        <w:rPr>
          <w:rFonts w:ascii="Times New Roman" w:hAnsi="Times New Roman"/>
          <w:bCs/>
          <w:sz w:val="24"/>
          <w:lang w:val="mk-MK"/>
        </w:rPr>
        <w:t xml:space="preserve">                 </w:t>
      </w:r>
      <w:r w:rsidR="001A7F11" w:rsidRPr="00117FEF">
        <w:rPr>
          <w:rFonts w:ascii="Times New Roman" w:hAnsi="Times New Roman"/>
          <w:bCs/>
          <w:sz w:val="24"/>
          <w:lang w:val="mk-MK"/>
        </w:rPr>
        <w:t xml:space="preserve">  </w:t>
      </w:r>
      <w:r w:rsidR="00D855FD" w:rsidRPr="00117FEF">
        <w:rPr>
          <w:rFonts w:ascii="Times New Roman" w:hAnsi="Times New Roman"/>
          <w:bCs/>
          <w:sz w:val="24"/>
          <w:lang w:val="mk-MK"/>
        </w:rPr>
        <w:t xml:space="preserve">      </w:t>
      </w:r>
      <w:r w:rsidR="00E3053C" w:rsidRPr="00117FEF">
        <w:rPr>
          <w:rFonts w:ascii="Times New Roman" w:hAnsi="Times New Roman"/>
          <w:bCs/>
          <w:sz w:val="24"/>
          <w:lang w:val="mk-MK"/>
        </w:rPr>
        <w:t xml:space="preserve">   </w:t>
      </w:r>
      <w:r w:rsidR="00D92458" w:rsidRPr="00117FEF">
        <w:rPr>
          <w:rFonts w:ascii="Times New Roman" w:hAnsi="Times New Roman"/>
          <w:bCs/>
          <w:sz w:val="24"/>
          <w:lang w:val="en-US"/>
        </w:rPr>
        <w:t xml:space="preserve">   </w:t>
      </w:r>
      <w:r w:rsidR="00E3053C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1A7F11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595C25" w:rsidRPr="00117FEF">
        <w:rPr>
          <w:rFonts w:ascii="Times New Roman" w:hAnsi="Times New Roman"/>
          <w:bCs/>
          <w:sz w:val="24"/>
          <w:lang w:val="en-US"/>
        </w:rPr>
        <w:t xml:space="preserve">           </w:t>
      </w:r>
      <w:r w:rsidR="007A0747" w:rsidRPr="00117FEF">
        <w:rPr>
          <w:rFonts w:ascii="Times New Roman" w:hAnsi="Times New Roman"/>
          <w:bCs/>
          <w:sz w:val="24"/>
          <w:lang w:val="mk-MK"/>
        </w:rPr>
        <w:t xml:space="preserve">          </w:t>
      </w:r>
      <w:r w:rsidR="00D92458" w:rsidRPr="00117FEF">
        <w:rPr>
          <w:rFonts w:ascii="Times New Roman" w:hAnsi="Times New Roman"/>
          <w:bCs/>
          <w:sz w:val="24"/>
          <w:lang w:val="en-US"/>
        </w:rPr>
        <w:t>50</w:t>
      </w:r>
      <w:r w:rsidR="00D80A04" w:rsidRPr="00117FEF">
        <w:rPr>
          <w:rFonts w:ascii="Times New Roman" w:hAnsi="Times New Roman"/>
          <w:bCs/>
          <w:sz w:val="24"/>
          <w:lang w:val="mk-MK"/>
        </w:rPr>
        <w:t>0.000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="00D80A04" w:rsidRPr="00117FEF">
        <w:rPr>
          <w:rFonts w:ascii="Times New Roman" w:hAnsi="Times New Roman"/>
          <w:bCs/>
          <w:sz w:val="24"/>
          <w:lang w:val="mk-MK"/>
        </w:rPr>
        <w:t>ден.</w:t>
      </w:r>
    </w:p>
    <w:p w14:paraId="4DDBC2A3" w14:textId="0E87E67D" w:rsidR="006714E4" w:rsidRPr="00117FEF" w:rsidRDefault="007A0747" w:rsidP="007A0747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    5</w:t>
      </w:r>
      <w:r w:rsidR="00487928" w:rsidRPr="00117FEF">
        <w:rPr>
          <w:rFonts w:ascii="Times New Roman" w:hAnsi="Times New Roman"/>
          <w:bCs/>
          <w:sz w:val="24"/>
          <w:lang w:val="mk-MK"/>
        </w:rPr>
        <w:t xml:space="preserve">.   Изградба на дел на атмосферска канализациона </w:t>
      </w:r>
    </w:p>
    <w:p w14:paraId="29481646" w14:textId="1865CFAD" w:rsidR="006714E4" w:rsidRPr="00117FEF" w:rsidRDefault="006714E4" w:rsidP="006714E4">
      <w:pPr>
        <w:ind w:left="720"/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</w:t>
      </w:r>
      <w:r w:rsidR="00487928" w:rsidRPr="00117FEF">
        <w:rPr>
          <w:rFonts w:ascii="Times New Roman" w:hAnsi="Times New Roman"/>
          <w:bCs/>
          <w:sz w:val="24"/>
          <w:lang w:val="mk-MK"/>
        </w:rPr>
        <w:t>мрежа од град Кочани</w:t>
      </w:r>
      <w:r w:rsidR="00830BDF">
        <w:rPr>
          <w:rFonts w:ascii="Times New Roman" w:hAnsi="Times New Roman"/>
          <w:bCs/>
          <w:sz w:val="24"/>
          <w:lang w:val="mk-MK"/>
        </w:rPr>
        <w:t xml:space="preserve"> </w:t>
      </w:r>
      <w:r w:rsidR="00487928" w:rsidRPr="00117FEF">
        <w:rPr>
          <w:rFonts w:ascii="Times New Roman" w:hAnsi="Times New Roman"/>
          <w:bCs/>
          <w:sz w:val="24"/>
          <w:lang w:val="mk-MK"/>
        </w:rPr>
        <w:t xml:space="preserve">(северно од фабрика Руен </w:t>
      </w:r>
      <w:r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7A0747" w:rsidRPr="00117FEF">
        <w:rPr>
          <w:rFonts w:ascii="Times New Roman" w:hAnsi="Times New Roman"/>
          <w:bCs/>
          <w:sz w:val="24"/>
          <w:lang w:val="mk-MK"/>
        </w:rPr>
        <w:t xml:space="preserve">         3</w:t>
      </w:r>
      <w:r w:rsidRPr="00117FEF">
        <w:rPr>
          <w:rFonts w:ascii="Times New Roman" w:hAnsi="Times New Roman"/>
          <w:bCs/>
          <w:sz w:val="24"/>
          <w:lang w:val="mk-MK"/>
        </w:rPr>
        <w:t>0.000.000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ден.</w:t>
      </w:r>
    </w:p>
    <w:p w14:paraId="58F9536F" w14:textId="3C6BB3B3" w:rsidR="006714E4" w:rsidRPr="00117FEF" w:rsidRDefault="006714E4" w:rsidP="006714E4">
      <w:pPr>
        <w:ind w:left="720"/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</w:t>
      </w:r>
      <w:r w:rsidR="00487928" w:rsidRPr="00117FEF">
        <w:rPr>
          <w:rFonts w:ascii="Times New Roman" w:hAnsi="Times New Roman"/>
          <w:bCs/>
          <w:sz w:val="24"/>
          <w:lang w:val="mk-MK"/>
        </w:rPr>
        <w:t>и Атом) краци: К01; К02</w:t>
      </w:r>
      <w:r w:rsidR="00E15E09">
        <w:rPr>
          <w:rFonts w:ascii="Times New Roman" w:hAnsi="Times New Roman"/>
          <w:bCs/>
          <w:sz w:val="24"/>
          <w:lang w:val="mk-MK"/>
        </w:rPr>
        <w:t xml:space="preserve"> </w:t>
      </w:r>
      <w:bookmarkStart w:id="0" w:name="_GoBack"/>
      <w:bookmarkEnd w:id="0"/>
      <w:r w:rsidR="00487928" w:rsidRPr="00117FEF">
        <w:rPr>
          <w:rFonts w:ascii="Times New Roman" w:hAnsi="Times New Roman"/>
          <w:bCs/>
          <w:sz w:val="24"/>
          <w:lang w:val="mk-MK"/>
        </w:rPr>
        <w:t>(км0+00</w:t>
      </w:r>
      <w:r w:rsidRPr="00117FEF">
        <w:rPr>
          <w:rFonts w:ascii="Times New Roman" w:hAnsi="Times New Roman"/>
          <w:bCs/>
          <w:sz w:val="24"/>
          <w:lang w:val="mk-MK"/>
        </w:rPr>
        <w:t>0</w:t>
      </w:r>
      <w:r w:rsidR="00487928" w:rsidRPr="00117FEF">
        <w:rPr>
          <w:rFonts w:ascii="Times New Roman" w:hAnsi="Times New Roman"/>
          <w:bCs/>
          <w:sz w:val="24"/>
          <w:lang w:val="mk-MK"/>
        </w:rPr>
        <w:t xml:space="preserve"> до км0+520</w:t>
      </w:r>
      <w:r w:rsidRPr="00117FEF">
        <w:rPr>
          <w:rFonts w:ascii="Times New Roman" w:hAnsi="Times New Roman"/>
          <w:bCs/>
          <w:sz w:val="24"/>
          <w:lang w:val="mk-MK"/>
        </w:rPr>
        <w:t xml:space="preserve">); </w:t>
      </w:r>
    </w:p>
    <w:p w14:paraId="0292C0CD" w14:textId="10FBEB61" w:rsidR="006714E4" w:rsidRPr="00117FEF" w:rsidRDefault="006714E4" w:rsidP="006714E4">
      <w:pPr>
        <w:ind w:left="720"/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К04</w:t>
      </w:r>
      <w:r w:rsidR="00E26C90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 xml:space="preserve">(км0+000 до км0+038,50) и </w:t>
      </w:r>
    </w:p>
    <w:p w14:paraId="6A1656D7" w14:textId="2B81B0FF" w:rsidR="006714E4" w:rsidRPr="00117FEF" w:rsidRDefault="006714E4" w:rsidP="006714E4">
      <w:pPr>
        <w:ind w:left="720"/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К05</w:t>
      </w:r>
      <w:r w:rsidR="00E26C90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(км0+000 до км0+460)</w:t>
      </w:r>
    </w:p>
    <w:p w14:paraId="14231FB7" w14:textId="3C21C1DC" w:rsidR="006714E4" w:rsidRPr="00117FEF" w:rsidRDefault="006714E4" w:rsidP="006714E4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Предвидените финансиски средства под точка 4 се добиени од влада на Р.</w:t>
      </w:r>
      <w:r w:rsidR="006842F0">
        <w:rPr>
          <w:rFonts w:ascii="Times New Roman" w:hAnsi="Times New Roman"/>
          <w:bCs/>
          <w:sz w:val="24"/>
          <w:lang w:val="mk-MK"/>
        </w:rPr>
        <w:t xml:space="preserve"> </w:t>
      </w:r>
      <w:r w:rsidRPr="00117FEF">
        <w:rPr>
          <w:rFonts w:ascii="Times New Roman" w:hAnsi="Times New Roman"/>
          <w:bCs/>
          <w:sz w:val="24"/>
          <w:lang w:val="mk-MK"/>
        </w:rPr>
        <w:t>Македонија</w:t>
      </w:r>
    </w:p>
    <w:p w14:paraId="0982F877" w14:textId="5327397C" w:rsidR="00B17784" w:rsidRPr="00117FEF" w:rsidRDefault="00C4252E" w:rsidP="00EC5702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en-US"/>
        </w:rPr>
        <w:tab/>
      </w:r>
    </w:p>
    <w:p w14:paraId="0082A98D" w14:textId="1286C90F" w:rsidR="00F71821" w:rsidRPr="00117FEF" w:rsidRDefault="00657F2F" w:rsidP="00740175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П</w:t>
      </w:r>
      <w:r w:rsidR="00EC5702" w:rsidRPr="00117FEF">
        <w:rPr>
          <w:rFonts w:ascii="Times New Roman" w:hAnsi="Times New Roman"/>
          <w:bCs/>
          <w:sz w:val="24"/>
          <w:lang w:val="mk-MK"/>
        </w:rPr>
        <w:t>редвидени</w:t>
      </w:r>
      <w:r w:rsidRPr="00117FEF">
        <w:rPr>
          <w:rFonts w:ascii="Times New Roman" w:hAnsi="Times New Roman"/>
          <w:bCs/>
          <w:sz w:val="24"/>
          <w:lang w:val="mk-MK"/>
        </w:rPr>
        <w:t xml:space="preserve"> средства за реализација </w:t>
      </w:r>
      <w:r w:rsidR="003078AB" w:rsidRPr="00117FEF">
        <w:rPr>
          <w:rFonts w:ascii="Times New Roman" w:hAnsi="Times New Roman"/>
          <w:bCs/>
          <w:sz w:val="24"/>
          <w:lang w:val="mk-MK"/>
        </w:rPr>
        <w:t>на оваа Програма  изнесува</w:t>
      </w:r>
      <w:r w:rsidR="00394A35">
        <w:rPr>
          <w:rFonts w:ascii="Times New Roman" w:hAnsi="Times New Roman"/>
          <w:bCs/>
          <w:sz w:val="24"/>
          <w:lang w:val="mk-MK"/>
        </w:rPr>
        <w:t>а</w:t>
      </w:r>
      <w:r w:rsidR="00A14F41" w:rsidRPr="00117FEF">
        <w:rPr>
          <w:rFonts w:ascii="Times New Roman" w:hAnsi="Times New Roman"/>
          <w:bCs/>
          <w:sz w:val="24"/>
          <w:lang w:val="mk-MK"/>
        </w:rPr>
        <w:t>т</w:t>
      </w:r>
      <w:r w:rsidR="003078AB" w:rsidRPr="00117FEF">
        <w:rPr>
          <w:rFonts w:ascii="Times New Roman" w:hAnsi="Times New Roman"/>
          <w:bCs/>
          <w:sz w:val="24"/>
          <w:lang w:val="mk-MK"/>
        </w:rPr>
        <w:t xml:space="preserve"> </w:t>
      </w:r>
      <w:r w:rsidR="007A0747" w:rsidRPr="00117FEF">
        <w:rPr>
          <w:rFonts w:ascii="Times New Roman" w:hAnsi="Times New Roman"/>
          <w:bCs/>
          <w:sz w:val="24"/>
          <w:lang w:val="mk-MK"/>
        </w:rPr>
        <w:t>3</w:t>
      </w:r>
      <w:r w:rsidR="00D811A5" w:rsidRPr="00117FEF">
        <w:rPr>
          <w:rFonts w:ascii="Times New Roman" w:hAnsi="Times New Roman"/>
          <w:bCs/>
          <w:sz w:val="24"/>
          <w:lang w:val="en-US"/>
        </w:rPr>
        <w:t>5.400.000</w:t>
      </w:r>
      <w:r w:rsidR="009429F3" w:rsidRPr="00117FEF">
        <w:rPr>
          <w:rFonts w:ascii="Times New Roman" w:hAnsi="Times New Roman"/>
          <w:bCs/>
          <w:sz w:val="24"/>
          <w:lang w:val="mk-MK"/>
        </w:rPr>
        <w:t>ден.</w:t>
      </w:r>
    </w:p>
    <w:p w14:paraId="1574A1D4" w14:textId="36711197" w:rsidR="0059206F" w:rsidRPr="00117FEF" w:rsidRDefault="0059206F" w:rsidP="00740175">
      <w:pPr>
        <w:jc w:val="left"/>
        <w:rPr>
          <w:rFonts w:ascii="Times New Roman" w:hAnsi="Times New Roman"/>
          <w:bCs/>
          <w:sz w:val="24"/>
          <w:lang w:val="mk-MK"/>
        </w:rPr>
      </w:pPr>
    </w:p>
    <w:p w14:paraId="2ABCA3F3" w14:textId="0EEC2B35" w:rsidR="0059206F" w:rsidRPr="00117FEF" w:rsidRDefault="0047667D" w:rsidP="00740175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Општина Кочани во текот на 2026 год. ќе аплицира кај разни институции за изградба на фекална и атмосферска канализација</w:t>
      </w:r>
    </w:p>
    <w:p w14:paraId="21EA6FCE" w14:textId="1C335CFD" w:rsidR="0059206F" w:rsidRPr="00117FEF" w:rsidRDefault="00F3141B" w:rsidP="00F3141B">
      <w:pPr>
        <w:pStyle w:val="ListParagraph"/>
        <w:ind w:left="927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–</w:t>
      </w:r>
      <w:r>
        <w:rPr>
          <w:rFonts w:ascii="Times New Roman" w:hAnsi="Times New Roman"/>
          <w:bCs/>
          <w:sz w:val="24"/>
          <w:lang w:val="mk-MK"/>
        </w:rPr>
        <w:t xml:space="preserve"> </w:t>
      </w:r>
      <w:r w:rsidR="0059206F" w:rsidRPr="00117FEF">
        <w:rPr>
          <w:rFonts w:ascii="Times New Roman" w:hAnsi="Times New Roman"/>
          <w:bCs/>
          <w:sz w:val="24"/>
          <w:lang w:val="mk-MK"/>
        </w:rPr>
        <w:t xml:space="preserve">Изградба на фекална канализација на </w:t>
      </w:r>
      <w:r w:rsidR="006842F0">
        <w:rPr>
          <w:rFonts w:ascii="Times New Roman" w:hAnsi="Times New Roman"/>
          <w:bCs/>
          <w:sz w:val="24"/>
          <w:lang w:val="mk-MK"/>
        </w:rPr>
        <w:t>ул. Бел к</w:t>
      </w:r>
      <w:r w:rsidR="0059206F" w:rsidRPr="00117FEF">
        <w:rPr>
          <w:rFonts w:ascii="Times New Roman" w:hAnsi="Times New Roman"/>
          <w:bCs/>
          <w:sz w:val="24"/>
          <w:lang w:val="mk-MK"/>
        </w:rPr>
        <w:t xml:space="preserve">амен            </w:t>
      </w:r>
      <w:r>
        <w:rPr>
          <w:rFonts w:ascii="Times New Roman" w:hAnsi="Times New Roman"/>
          <w:bCs/>
          <w:sz w:val="24"/>
          <w:lang w:val="mk-MK"/>
        </w:rPr>
        <w:t xml:space="preserve"> </w:t>
      </w:r>
      <w:r w:rsidR="0059206F" w:rsidRPr="00117FEF">
        <w:rPr>
          <w:rFonts w:ascii="Times New Roman" w:hAnsi="Times New Roman"/>
          <w:bCs/>
          <w:sz w:val="24"/>
          <w:lang w:val="mk-MK"/>
        </w:rPr>
        <w:t>9.530.000</w:t>
      </w:r>
    </w:p>
    <w:p w14:paraId="260418FB" w14:textId="34D7D7F2" w:rsidR="0059206F" w:rsidRPr="00117FEF" w:rsidRDefault="00F3141B" w:rsidP="00F3141B">
      <w:pPr>
        <w:pStyle w:val="ListParagraph"/>
        <w:ind w:left="927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>–</w:t>
      </w:r>
      <w:r>
        <w:rPr>
          <w:rFonts w:ascii="Times New Roman" w:hAnsi="Times New Roman"/>
          <w:bCs/>
          <w:sz w:val="24"/>
          <w:lang w:val="mk-MK"/>
        </w:rPr>
        <w:t xml:space="preserve"> </w:t>
      </w:r>
      <w:r w:rsidR="0059206F" w:rsidRPr="00117FEF">
        <w:rPr>
          <w:rFonts w:ascii="Times New Roman" w:hAnsi="Times New Roman"/>
          <w:bCs/>
          <w:sz w:val="24"/>
          <w:lang w:val="mk-MK"/>
        </w:rPr>
        <w:t>Изградба на атмо</w:t>
      </w:r>
      <w:r w:rsidR="006842F0">
        <w:rPr>
          <w:rFonts w:ascii="Times New Roman" w:hAnsi="Times New Roman"/>
          <w:bCs/>
          <w:sz w:val="24"/>
          <w:lang w:val="mk-MK"/>
        </w:rPr>
        <w:t>сферска канализација на ул. Бел к</w:t>
      </w:r>
      <w:r w:rsidR="0059206F" w:rsidRPr="00117FEF">
        <w:rPr>
          <w:rFonts w:ascii="Times New Roman" w:hAnsi="Times New Roman"/>
          <w:bCs/>
          <w:sz w:val="24"/>
          <w:lang w:val="mk-MK"/>
        </w:rPr>
        <w:t>амен –</w:t>
      </w:r>
      <w:r>
        <w:rPr>
          <w:rFonts w:ascii="Times New Roman" w:hAnsi="Times New Roman"/>
          <w:bCs/>
          <w:sz w:val="24"/>
          <w:lang w:val="mk-MK"/>
        </w:rPr>
        <w:t xml:space="preserve"> </w:t>
      </w:r>
      <w:r w:rsidR="0059206F" w:rsidRPr="00117FEF">
        <w:rPr>
          <w:rFonts w:ascii="Times New Roman" w:hAnsi="Times New Roman"/>
          <w:bCs/>
          <w:sz w:val="24"/>
          <w:lang w:val="mk-MK"/>
        </w:rPr>
        <w:t>11.334.000</w:t>
      </w:r>
    </w:p>
    <w:p w14:paraId="2FAF422B" w14:textId="39CFF319" w:rsidR="00F71821" w:rsidRDefault="00F71821" w:rsidP="00740175">
      <w:pPr>
        <w:jc w:val="left"/>
        <w:rPr>
          <w:rFonts w:ascii="Times New Roman" w:hAnsi="Times New Roman"/>
          <w:bCs/>
          <w:sz w:val="24"/>
          <w:lang w:val="mk-MK"/>
        </w:rPr>
      </w:pPr>
      <w:r w:rsidRPr="00117FEF">
        <w:rPr>
          <w:rFonts w:ascii="Times New Roman" w:hAnsi="Times New Roman"/>
          <w:bCs/>
          <w:sz w:val="24"/>
          <w:lang w:val="mk-MK"/>
        </w:rPr>
        <w:t xml:space="preserve">                            </w:t>
      </w:r>
    </w:p>
    <w:p w14:paraId="77D0D67F" w14:textId="77777777" w:rsidR="00CB14E1" w:rsidRPr="00CB14E1" w:rsidRDefault="00CB14E1" w:rsidP="00CB14E1">
      <w:pPr>
        <w:pStyle w:val="ListParagraph"/>
        <w:autoSpaceDE w:val="0"/>
        <w:autoSpaceDN w:val="0"/>
        <w:adjustRightInd w:val="0"/>
        <w:ind w:left="284"/>
        <w:jc w:val="center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ab/>
      </w:r>
      <w:r w:rsidRPr="00CB14E1">
        <w:rPr>
          <w:rFonts w:ascii="Times New Roman" w:hAnsi="Times New Roman"/>
          <w:sz w:val="24"/>
        </w:rPr>
        <w:t>II</w:t>
      </w:r>
      <w:r w:rsidRPr="00CB14E1">
        <w:rPr>
          <w:rFonts w:ascii="Times New Roman" w:hAnsi="Times New Roman"/>
          <w:sz w:val="24"/>
          <w:lang w:val="mk-MK"/>
        </w:rPr>
        <w:t>.</w:t>
      </w:r>
    </w:p>
    <w:p w14:paraId="21C1C238" w14:textId="53A20E82" w:rsidR="00CB14E1" w:rsidRPr="00CB14E1" w:rsidRDefault="00CB14E1" w:rsidP="00CB14E1">
      <w:pPr>
        <w:pStyle w:val="ListParagraph"/>
        <w:autoSpaceDE w:val="0"/>
        <w:autoSpaceDN w:val="0"/>
        <w:adjustRightInd w:val="0"/>
        <w:ind w:left="284" w:firstLine="436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 xml:space="preserve">     П</w:t>
      </w:r>
      <w:r w:rsidRPr="00CB14E1">
        <w:rPr>
          <w:rFonts w:ascii="Times New Roman" w:hAnsi="Times New Roman"/>
          <w:sz w:val="24"/>
          <w:lang w:val="ru-RU"/>
        </w:rPr>
        <w:t>рограмата влегува во сила осмиот ден од денот на објавувањето во</w:t>
      </w:r>
      <w:r w:rsidR="0077621A">
        <w:rPr>
          <w:rFonts w:ascii="Times New Roman" w:hAnsi="Times New Roman"/>
          <w:sz w:val="24"/>
          <w:lang w:val="mk-MK"/>
        </w:rPr>
        <w:t xml:space="preserve"> „</w:t>
      </w:r>
      <w:r w:rsidRPr="00CB14E1">
        <w:rPr>
          <w:rFonts w:ascii="Times New Roman" w:hAnsi="Times New Roman"/>
          <w:sz w:val="24"/>
          <w:lang w:val="ru-RU"/>
        </w:rPr>
        <w:t>Сл</w:t>
      </w:r>
      <w:r w:rsidRPr="00CB14E1">
        <w:rPr>
          <w:rFonts w:ascii="Times New Roman" w:hAnsi="Times New Roman"/>
          <w:sz w:val="24"/>
          <w:lang w:val="mk-MK"/>
        </w:rPr>
        <w:t xml:space="preserve">ужбен </w:t>
      </w:r>
      <w:r w:rsidRPr="00CB14E1">
        <w:rPr>
          <w:rFonts w:ascii="Times New Roman" w:hAnsi="Times New Roman"/>
          <w:sz w:val="24"/>
          <w:lang w:val="ru-RU"/>
        </w:rPr>
        <w:t>гласник на Општина Кочани</w:t>
      </w:r>
      <w:r w:rsidRPr="00CB14E1">
        <w:rPr>
          <w:rFonts w:ascii="Times New Roman" w:hAnsi="Times New Roman"/>
          <w:sz w:val="24"/>
        </w:rPr>
        <w:t>“</w:t>
      </w:r>
      <w:r w:rsidRPr="00CB14E1">
        <w:rPr>
          <w:rFonts w:ascii="Times New Roman" w:hAnsi="Times New Roman"/>
          <w:sz w:val="24"/>
          <w:lang w:val="ru-RU"/>
        </w:rPr>
        <w:t>.</w:t>
      </w:r>
    </w:p>
    <w:p w14:paraId="2144B064" w14:textId="77777777" w:rsidR="00CB14E1" w:rsidRPr="00CB14E1" w:rsidRDefault="00CB14E1" w:rsidP="00CB14E1">
      <w:pPr>
        <w:rPr>
          <w:rFonts w:ascii="Times New Roman" w:hAnsi="Times New Roman"/>
          <w:sz w:val="24"/>
          <w:lang w:val="mk-MK"/>
        </w:rPr>
      </w:pPr>
    </w:p>
    <w:p w14:paraId="632FC232" w14:textId="77777777" w:rsidR="00CB14E1" w:rsidRPr="00CB14E1" w:rsidRDefault="00CB14E1" w:rsidP="00CB14E1">
      <w:pPr>
        <w:rPr>
          <w:rFonts w:ascii="Times New Roman" w:hAnsi="Times New Roman"/>
          <w:b/>
          <w:bCs/>
          <w:sz w:val="24"/>
          <w:lang w:val="mk-MK"/>
        </w:rPr>
      </w:pPr>
    </w:p>
    <w:p w14:paraId="3A39D826" w14:textId="74F878D8" w:rsidR="00CB14E1" w:rsidRPr="00CB14E1" w:rsidRDefault="006842F0" w:rsidP="00CB14E1">
      <w:pPr>
        <w:ind w:firstLine="720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Бр.09-</w:t>
      </w:r>
      <w:r w:rsidR="00CB14E1" w:rsidRPr="00CB14E1">
        <w:rPr>
          <w:rFonts w:ascii="Times New Roman" w:hAnsi="Times New Roman"/>
          <w:sz w:val="24"/>
          <w:lang w:val="mk-MK"/>
        </w:rPr>
        <w:t>157</w:t>
      </w:r>
      <w:r w:rsidR="00CB14E1">
        <w:rPr>
          <w:rFonts w:ascii="Times New Roman" w:hAnsi="Times New Roman"/>
          <w:sz w:val="24"/>
          <w:lang w:val="mk-MK"/>
        </w:rPr>
        <w:t>2</w:t>
      </w:r>
      <w:r w:rsidR="00CB14E1" w:rsidRPr="00CB14E1">
        <w:rPr>
          <w:rFonts w:ascii="Times New Roman" w:hAnsi="Times New Roman"/>
          <w:sz w:val="24"/>
          <w:lang w:val="mk-MK"/>
        </w:rPr>
        <w:t>/1                                                             Претседател</w:t>
      </w:r>
    </w:p>
    <w:p w14:paraId="5825F76E" w14:textId="77777777" w:rsidR="00CB14E1" w:rsidRPr="00CB14E1" w:rsidRDefault="00CB14E1" w:rsidP="00CB14E1">
      <w:pPr>
        <w:spacing w:line="256" w:lineRule="auto"/>
        <w:ind w:firstLine="720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 xml:space="preserve">14.11.2025 година                                        на Советот на Општина Кочани,   </w:t>
      </w:r>
    </w:p>
    <w:p w14:paraId="439217B2" w14:textId="77777777" w:rsidR="00CB14E1" w:rsidRPr="00CB14E1" w:rsidRDefault="00CB14E1" w:rsidP="00CB14E1">
      <w:pPr>
        <w:spacing w:line="256" w:lineRule="auto"/>
        <w:ind w:firstLine="720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>Кочани                                                                  Александар Андов</w:t>
      </w:r>
    </w:p>
    <w:p w14:paraId="05418ED0" w14:textId="56A3CE3F" w:rsidR="00CB14E1" w:rsidRPr="00CB14E1" w:rsidRDefault="00CB14E1" w:rsidP="00CB14E1">
      <w:pPr>
        <w:tabs>
          <w:tab w:val="left" w:pos="1680"/>
        </w:tabs>
        <w:rPr>
          <w:rFonts w:ascii="Times New Roman" w:hAnsi="Times New Roman"/>
          <w:sz w:val="24"/>
          <w:lang w:val="mk-MK"/>
        </w:rPr>
      </w:pPr>
    </w:p>
    <w:sectPr w:rsidR="00CB14E1" w:rsidRPr="00CB14E1" w:rsidSect="00096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4D1A7" w14:textId="77777777" w:rsidR="00650C4F" w:rsidRDefault="00650C4F">
      <w:r>
        <w:separator/>
      </w:r>
    </w:p>
  </w:endnote>
  <w:endnote w:type="continuationSeparator" w:id="0">
    <w:p w14:paraId="2F77603A" w14:textId="77777777" w:rsidR="00650C4F" w:rsidRDefault="0065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1AB2C" w14:textId="77777777" w:rsidR="008F0E19" w:rsidRDefault="008F0E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06F74" w14:textId="77777777" w:rsidR="008F0E19" w:rsidRDefault="008F0E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D483C" w14:textId="77777777" w:rsidR="008F0E19" w:rsidRDefault="008F0E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9A9A7" w14:textId="77777777" w:rsidR="00650C4F" w:rsidRDefault="00650C4F">
      <w:r>
        <w:separator/>
      </w:r>
    </w:p>
  </w:footnote>
  <w:footnote w:type="continuationSeparator" w:id="0">
    <w:p w14:paraId="25A26559" w14:textId="77777777" w:rsidR="00650C4F" w:rsidRDefault="00650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06179" w14:textId="77777777" w:rsidR="008F0E19" w:rsidRDefault="008F0E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5C1C6" w14:textId="60A8E692" w:rsidR="001F3BED" w:rsidRDefault="00412E5B" w:rsidP="00412E5B">
    <w:pPr>
      <w:pStyle w:val="Header"/>
      <w:tabs>
        <w:tab w:val="clear" w:pos="4320"/>
        <w:tab w:val="clear" w:pos="8640"/>
        <w:tab w:val="right" w:pos="10204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D3FFF" w14:textId="77777777" w:rsidR="008F0E19" w:rsidRDefault="008F0E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2A3"/>
    <w:multiLevelType w:val="hybridMultilevel"/>
    <w:tmpl w:val="93D86170"/>
    <w:lvl w:ilvl="0" w:tplc="CD5CDB4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3404153"/>
    <w:multiLevelType w:val="hybridMultilevel"/>
    <w:tmpl w:val="F508D862"/>
    <w:lvl w:ilvl="0" w:tplc="733670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A02"/>
    <w:rsid w:val="000111D8"/>
    <w:rsid w:val="00026D82"/>
    <w:rsid w:val="000358CE"/>
    <w:rsid w:val="000616CA"/>
    <w:rsid w:val="00063AD9"/>
    <w:rsid w:val="0006541A"/>
    <w:rsid w:val="00076D0F"/>
    <w:rsid w:val="0009063F"/>
    <w:rsid w:val="000964E2"/>
    <w:rsid w:val="000968B6"/>
    <w:rsid w:val="000A1960"/>
    <w:rsid w:val="000A3305"/>
    <w:rsid w:val="000A34E7"/>
    <w:rsid w:val="000A4221"/>
    <w:rsid w:val="000B22EE"/>
    <w:rsid w:val="000B760F"/>
    <w:rsid w:val="000B7A02"/>
    <w:rsid w:val="000C0E08"/>
    <w:rsid w:val="000D2C6D"/>
    <w:rsid w:val="000D6E70"/>
    <w:rsid w:val="00117FEF"/>
    <w:rsid w:val="00122B84"/>
    <w:rsid w:val="001273A2"/>
    <w:rsid w:val="001309DE"/>
    <w:rsid w:val="00135CEF"/>
    <w:rsid w:val="00137395"/>
    <w:rsid w:val="00147979"/>
    <w:rsid w:val="001757E3"/>
    <w:rsid w:val="00181290"/>
    <w:rsid w:val="001873A6"/>
    <w:rsid w:val="00194D4A"/>
    <w:rsid w:val="001A0CF8"/>
    <w:rsid w:val="001A7F11"/>
    <w:rsid w:val="001B2342"/>
    <w:rsid w:val="001C054B"/>
    <w:rsid w:val="001C6DBD"/>
    <w:rsid w:val="001E74AB"/>
    <w:rsid w:val="001F3BED"/>
    <w:rsid w:val="00201732"/>
    <w:rsid w:val="002068FE"/>
    <w:rsid w:val="00246539"/>
    <w:rsid w:val="002478AC"/>
    <w:rsid w:val="00257E2C"/>
    <w:rsid w:val="00260CA5"/>
    <w:rsid w:val="0027751B"/>
    <w:rsid w:val="0028510E"/>
    <w:rsid w:val="00294D98"/>
    <w:rsid w:val="002A2FD6"/>
    <w:rsid w:val="002A421F"/>
    <w:rsid w:val="002B6879"/>
    <w:rsid w:val="002C46D0"/>
    <w:rsid w:val="002D143D"/>
    <w:rsid w:val="002D5568"/>
    <w:rsid w:val="002D7730"/>
    <w:rsid w:val="002D7EBC"/>
    <w:rsid w:val="002F2513"/>
    <w:rsid w:val="002F4350"/>
    <w:rsid w:val="003078AB"/>
    <w:rsid w:val="00312D00"/>
    <w:rsid w:val="00313B7A"/>
    <w:rsid w:val="00317A61"/>
    <w:rsid w:val="00320ACA"/>
    <w:rsid w:val="0032118F"/>
    <w:rsid w:val="003306F5"/>
    <w:rsid w:val="00334761"/>
    <w:rsid w:val="003451C3"/>
    <w:rsid w:val="00347088"/>
    <w:rsid w:val="00364DC3"/>
    <w:rsid w:val="00367B04"/>
    <w:rsid w:val="00373907"/>
    <w:rsid w:val="00394A35"/>
    <w:rsid w:val="00395D70"/>
    <w:rsid w:val="0039631C"/>
    <w:rsid w:val="003A31E3"/>
    <w:rsid w:val="003C4E0B"/>
    <w:rsid w:val="003D7943"/>
    <w:rsid w:val="003E3A8E"/>
    <w:rsid w:val="003E4F8F"/>
    <w:rsid w:val="003F14A1"/>
    <w:rsid w:val="003F1CA1"/>
    <w:rsid w:val="00400399"/>
    <w:rsid w:val="00403565"/>
    <w:rsid w:val="00404FF8"/>
    <w:rsid w:val="00412E5B"/>
    <w:rsid w:val="00420B10"/>
    <w:rsid w:val="00423F97"/>
    <w:rsid w:val="00434FC5"/>
    <w:rsid w:val="004444AF"/>
    <w:rsid w:val="00445C32"/>
    <w:rsid w:val="0047667D"/>
    <w:rsid w:val="004773CE"/>
    <w:rsid w:val="00482B6B"/>
    <w:rsid w:val="00487928"/>
    <w:rsid w:val="004919DF"/>
    <w:rsid w:val="00496133"/>
    <w:rsid w:val="004964D5"/>
    <w:rsid w:val="004B063C"/>
    <w:rsid w:val="004C1039"/>
    <w:rsid w:val="004D60C8"/>
    <w:rsid w:val="004E5866"/>
    <w:rsid w:val="004E70D9"/>
    <w:rsid w:val="004F0FCD"/>
    <w:rsid w:val="004F1873"/>
    <w:rsid w:val="004F3553"/>
    <w:rsid w:val="005067C0"/>
    <w:rsid w:val="0052246E"/>
    <w:rsid w:val="00523CCF"/>
    <w:rsid w:val="005263A0"/>
    <w:rsid w:val="00536B1E"/>
    <w:rsid w:val="00541513"/>
    <w:rsid w:val="00554390"/>
    <w:rsid w:val="00557C1F"/>
    <w:rsid w:val="005646EA"/>
    <w:rsid w:val="00566CC6"/>
    <w:rsid w:val="005774EB"/>
    <w:rsid w:val="00577F7A"/>
    <w:rsid w:val="005803C4"/>
    <w:rsid w:val="005862FE"/>
    <w:rsid w:val="0059206F"/>
    <w:rsid w:val="005931DE"/>
    <w:rsid w:val="00595C25"/>
    <w:rsid w:val="00595E6C"/>
    <w:rsid w:val="00596F53"/>
    <w:rsid w:val="005A0466"/>
    <w:rsid w:val="005A75FE"/>
    <w:rsid w:val="005B3F19"/>
    <w:rsid w:val="005B6C1A"/>
    <w:rsid w:val="005B74F8"/>
    <w:rsid w:val="005C7FA4"/>
    <w:rsid w:val="005D1B4F"/>
    <w:rsid w:val="005D4DF0"/>
    <w:rsid w:val="005E44F2"/>
    <w:rsid w:val="005E5FBD"/>
    <w:rsid w:val="005E7AAE"/>
    <w:rsid w:val="005F7212"/>
    <w:rsid w:val="005F7976"/>
    <w:rsid w:val="00607A6D"/>
    <w:rsid w:val="00616190"/>
    <w:rsid w:val="006173FF"/>
    <w:rsid w:val="00622E13"/>
    <w:rsid w:val="006244BC"/>
    <w:rsid w:val="00632DC2"/>
    <w:rsid w:val="00645DEF"/>
    <w:rsid w:val="00646060"/>
    <w:rsid w:val="00650C4F"/>
    <w:rsid w:val="00656A64"/>
    <w:rsid w:val="00657F2F"/>
    <w:rsid w:val="006644D1"/>
    <w:rsid w:val="006714E4"/>
    <w:rsid w:val="00672C3A"/>
    <w:rsid w:val="00672FB7"/>
    <w:rsid w:val="00673180"/>
    <w:rsid w:val="00676B34"/>
    <w:rsid w:val="00681C93"/>
    <w:rsid w:val="006842F0"/>
    <w:rsid w:val="00685BF2"/>
    <w:rsid w:val="0069539C"/>
    <w:rsid w:val="0069587F"/>
    <w:rsid w:val="006958E8"/>
    <w:rsid w:val="00697C69"/>
    <w:rsid w:val="006A5646"/>
    <w:rsid w:val="006B3B50"/>
    <w:rsid w:val="006C0191"/>
    <w:rsid w:val="006C3D0A"/>
    <w:rsid w:val="006D0770"/>
    <w:rsid w:val="006D5333"/>
    <w:rsid w:val="006E1A3A"/>
    <w:rsid w:val="006E2843"/>
    <w:rsid w:val="006E53EE"/>
    <w:rsid w:val="007105EA"/>
    <w:rsid w:val="007112F6"/>
    <w:rsid w:val="00713F0C"/>
    <w:rsid w:val="00715813"/>
    <w:rsid w:val="00721E85"/>
    <w:rsid w:val="00725A4B"/>
    <w:rsid w:val="00740175"/>
    <w:rsid w:val="007675DB"/>
    <w:rsid w:val="00773A26"/>
    <w:rsid w:val="0077621A"/>
    <w:rsid w:val="00781613"/>
    <w:rsid w:val="00782E61"/>
    <w:rsid w:val="007926EA"/>
    <w:rsid w:val="007A0747"/>
    <w:rsid w:val="007A7BF8"/>
    <w:rsid w:val="007A7F7D"/>
    <w:rsid w:val="007B047C"/>
    <w:rsid w:val="007B2277"/>
    <w:rsid w:val="007C4E9D"/>
    <w:rsid w:val="007D1993"/>
    <w:rsid w:val="007E6AA2"/>
    <w:rsid w:val="007F5134"/>
    <w:rsid w:val="008019DC"/>
    <w:rsid w:val="00807361"/>
    <w:rsid w:val="00814AA1"/>
    <w:rsid w:val="00830BDF"/>
    <w:rsid w:val="0084066D"/>
    <w:rsid w:val="00844AC9"/>
    <w:rsid w:val="00846397"/>
    <w:rsid w:val="00847426"/>
    <w:rsid w:val="00877D99"/>
    <w:rsid w:val="008A1131"/>
    <w:rsid w:val="008A568E"/>
    <w:rsid w:val="008A77B7"/>
    <w:rsid w:val="008B1D59"/>
    <w:rsid w:val="008B4A25"/>
    <w:rsid w:val="008D0502"/>
    <w:rsid w:val="008D6F2D"/>
    <w:rsid w:val="008D6F84"/>
    <w:rsid w:val="008E0EA9"/>
    <w:rsid w:val="008E5588"/>
    <w:rsid w:val="008F0761"/>
    <w:rsid w:val="008F0E19"/>
    <w:rsid w:val="008F7FD6"/>
    <w:rsid w:val="0090143D"/>
    <w:rsid w:val="009104D0"/>
    <w:rsid w:val="00917D97"/>
    <w:rsid w:val="00922802"/>
    <w:rsid w:val="009410CC"/>
    <w:rsid w:val="009429F3"/>
    <w:rsid w:val="009503D3"/>
    <w:rsid w:val="00954B44"/>
    <w:rsid w:val="009571C3"/>
    <w:rsid w:val="00965789"/>
    <w:rsid w:val="00974832"/>
    <w:rsid w:val="009923F5"/>
    <w:rsid w:val="009A000D"/>
    <w:rsid w:val="009A036B"/>
    <w:rsid w:val="009A350F"/>
    <w:rsid w:val="009B5DB3"/>
    <w:rsid w:val="009B5F5D"/>
    <w:rsid w:val="009C0869"/>
    <w:rsid w:val="009E15B4"/>
    <w:rsid w:val="009E1D48"/>
    <w:rsid w:val="00A07A7E"/>
    <w:rsid w:val="00A07D72"/>
    <w:rsid w:val="00A10CAB"/>
    <w:rsid w:val="00A12F79"/>
    <w:rsid w:val="00A14F41"/>
    <w:rsid w:val="00A22761"/>
    <w:rsid w:val="00A23E3C"/>
    <w:rsid w:val="00A25958"/>
    <w:rsid w:val="00A26644"/>
    <w:rsid w:val="00A63811"/>
    <w:rsid w:val="00A70FF3"/>
    <w:rsid w:val="00A74AE7"/>
    <w:rsid w:val="00A77E00"/>
    <w:rsid w:val="00A8538D"/>
    <w:rsid w:val="00A9327C"/>
    <w:rsid w:val="00A95383"/>
    <w:rsid w:val="00AB5D2D"/>
    <w:rsid w:val="00AC3891"/>
    <w:rsid w:val="00AC56F7"/>
    <w:rsid w:val="00AC669B"/>
    <w:rsid w:val="00AC703F"/>
    <w:rsid w:val="00AD17E2"/>
    <w:rsid w:val="00AF0B33"/>
    <w:rsid w:val="00AF7405"/>
    <w:rsid w:val="00B11FAC"/>
    <w:rsid w:val="00B12CC4"/>
    <w:rsid w:val="00B17784"/>
    <w:rsid w:val="00B41B18"/>
    <w:rsid w:val="00B45BE8"/>
    <w:rsid w:val="00B5135E"/>
    <w:rsid w:val="00B56D03"/>
    <w:rsid w:val="00B60344"/>
    <w:rsid w:val="00B63694"/>
    <w:rsid w:val="00B63FD9"/>
    <w:rsid w:val="00B73DA6"/>
    <w:rsid w:val="00B73F83"/>
    <w:rsid w:val="00B815BD"/>
    <w:rsid w:val="00B976FA"/>
    <w:rsid w:val="00B978D3"/>
    <w:rsid w:val="00BB1867"/>
    <w:rsid w:val="00BC1C9A"/>
    <w:rsid w:val="00BF053B"/>
    <w:rsid w:val="00BF1094"/>
    <w:rsid w:val="00C03F83"/>
    <w:rsid w:val="00C04552"/>
    <w:rsid w:val="00C176E8"/>
    <w:rsid w:val="00C23108"/>
    <w:rsid w:val="00C23E7B"/>
    <w:rsid w:val="00C2695A"/>
    <w:rsid w:val="00C3070F"/>
    <w:rsid w:val="00C3342F"/>
    <w:rsid w:val="00C34CF9"/>
    <w:rsid w:val="00C4252E"/>
    <w:rsid w:val="00C46D98"/>
    <w:rsid w:val="00C47BC1"/>
    <w:rsid w:val="00C5183D"/>
    <w:rsid w:val="00C82723"/>
    <w:rsid w:val="00C85EE6"/>
    <w:rsid w:val="00C86417"/>
    <w:rsid w:val="00C86C21"/>
    <w:rsid w:val="00C877B0"/>
    <w:rsid w:val="00C905E2"/>
    <w:rsid w:val="00CB14E1"/>
    <w:rsid w:val="00CC0980"/>
    <w:rsid w:val="00CC5410"/>
    <w:rsid w:val="00CC5EDC"/>
    <w:rsid w:val="00CD12AB"/>
    <w:rsid w:val="00CD6FDB"/>
    <w:rsid w:val="00CF0D9E"/>
    <w:rsid w:val="00CF38B3"/>
    <w:rsid w:val="00D05949"/>
    <w:rsid w:val="00D06527"/>
    <w:rsid w:val="00D11FE5"/>
    <w:rsid w:val="00D300DC"/>
    <w:rsid w:val="00D40759"/>
    <w:rsid w:val="00D4506B"/>
    <w:rsid w:val="00D52A74"/>
    <w:rsid w:val="00D56C2C"/>
    <w:rsid w:val="00D57E4C"/>
    <w:rsid w:val="00D65112"/>
    <w:rsid w:val="00D7772C"/>
    <w:rsid w:val="00D77A26"/>
    <w:rsid w:val="00D80A04"/>
    <w:rsid w:val="00D811A5"/>
    <w:rsid w:val="00D82637"/>
    <w:rsid w:val="00D82B83"/>
    <w:rsid w:val="00D84CA9"/>
    <w:rsid w:val="00D855FD"/>
    <w:rsid w:val="00D9181F"/>
    <w:rsid w:val="00D92458"/>
    <w:rsid w:val="00D95583"/>
    <w:rsid w:val="00D96576"/>
    <w:rsid w:val="00DA095E"/>
    <w:rsid w:val="00DA7F1C"/>
    <w:rsid w:val="00DB6B3A"/>
    <w:rsid w:val="00DB758F"/>
    <w:rsid w:val="00DC2309"/>
    <w:rsid w:val="00DC67CC"/>
    <w:rsid w:val="00E045D5"/>
    <w:rsid w:val="00E07660"/>
    <w:rsid w:val="00E13650"/>
    <w:rsid w:val="00E13EB6"/>
    <w:rsid w:val="00E14A23"/>
    <w:rsid w:val="00E15E09"/>
    <w:rsid w:val="00E21C59"/>
    <w:rsid w:val="00E26C90"/>
    <w:rsid w:val="00E3038E"/>
    <w:rsid w:val="00E3053C"/>
    <w:rsid w:val="00E341E2"/>
    <w:rsid w:val="00E34BB0"/>
    <w:rsid w:val="00E37CAD"/>
    <w:rsid w:val="00E42F28"/>
    <w:rsid w:val="00E46F87"/>
    <w:rsid w:val="00E63613"/>
    <w:rsid w:val="00E80EA2"/>
    <w:rsid w:val="00E92F76"/>
    <w:rsid w:val="00E960C3"/>
    <w:rsid w:val="00EA2F36"/>
    <w:rsid w:val="00EC5702"/>
    <w:rsid w:val="00ED1360"/>
    <w:rsid w:val="00ED1F2F"/>
    <w:rsid w:val="00ED2A9B"/>
    <w:rsid w:val="00EE74AF"/>
    <w:rsid w:val="00EF077A"/>
    <w:rsid w:val="00EF69CD"/>
    <w:rsid w:val="00F05C21"/>
    <w:rsid w:val="00F117B6"/>
    <w:rsid w:val="00F1646B"/>
    <w:rsid w:val="00F20179"/>
    <w:rsid w:val="00F269BD"/>
    <w:rsid w:val="00F3020D"/>
    <w:rsid w:val="00F3141B"/>
    <w:rsid w:val="00F347F5"/>
    <w:rsid w:val="00F611E4"/>
    <w:rsid w:val="00F70AC4"/>
    <w:rsid w:val="00F71821"/>
    <w:rsid w:val="00F95CD3"/>
    <w:rsid w:val="00FA0F33"/>
    <w:rsid w:val="00FD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9AC3D9"/>
  <w15:docId w15:val="{0C8E81AB-A61A-4A99-B2F7-08470B26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2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0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lievski\Documents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grb.dot</Template>
  <TotalTime>620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2900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subject/>
  <dc:creator>vdimitrov</dc:creator>
  <cp:keywords/>
  <cp:lastModifiedBy>Lubinka Ajtovska</cp:lastModifiedBy>
  <cp:revision>158</cp:revision>
  <cp:lastPrinted>2025-11-19T07:07:00Z</cp:lastPrinted>
  <dcterms:created xsi:type="dcterms:W3CDTF">2011-11-30T15:32:00Z</dcterms:created>
  <dcterms:modified xsi:type="dcterms:W3CDTF">2026-02-03T13:42:00Z</dcterms:modified>
</cp:coreProperties>
</file>